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3A9" w:rsidRPr="00664045" w:rsidRDefault="008623A9">
      <w:pPr>
        <w:rPr>
          <w:rFonts w:ascii="Times New Roman" w:hAnsi="Times New Roman"/>
          <w:color w:val="333333"/>
          <w:sz w:val="32"/>
          <w:szCs w:val="32"/>
          <w:shd w:val="clear" w:color="auto" w:fill="DBE8C1"/>
        </w:rPr>
      </w:pPr>
      <w:bookmarkStart w:id="0" w:name="_GoBack"/>
      <w:r w:rsidRPr="00664045">
        <w:rPr>
          <w:rFonts w:ascii="Times New Roman" w:hAnsi="Times New Roman"/>
          <w:color w:val="333333"/>
          <w:sz w:val="32"/>
          <w:szCs w:val="32"/>
          <w:shd w:val="clear" w:color="auto" w:fill="DBE8C1"/>
        </w:rPr>
        <w:t xml:space="preserve">По вопросам перевода учащихся из других общеобразовательных учреждений обращаться: в </w:t>
      </w:r>
      <w:r>
        <w:rPr>
          <w:rFonts w:ascii="Times New Roman" w:hAnsi="Times New Roman"/>
          <w:color w:val="333333"/>
          <w:sz w:val="32"/>
          <w:szCs w:val="32"/>
          <w:shd w:val="clear" w:color="auto" w:fill="DBE8C1"/>
        </w:rPr>
        <w:t>приемную директора : пн.-пт. с 8.3</w:t>
      </w:r>
      <w:r w:rsidRPr="00664045">
        <w:rPr>
          <w:rFonts w:ascii="Times New Roman" w:hAnsi="Times New Roman"/>
          <w:color w:val="333333"/>
          <w:sz w:val="32"/>
          <w:szCs w:val="32"/>
          <w:shd w:val="clear" w:color="auto" w:fill="DBE8C1"/>
        </w:rPr>
        <w:t>0 до 17.0</w:t>
      </w:r>
      <w:r>
        <w:rPr>
          <w:rFonts w:ascii="Times New Roman" w:hAnsi="Times New Roman"/>
          <w:color w:val="333333"/>
          <w:sz w:val="32"/>
          <w:szCs w:val="32"/>
          <w:shd w:val="clear" w:color="auto" w:fill="DBE8C1"/>
        </w:rPr>
        <w:t>0 или по телефону: 8(84475) 6-51-10</w:t>
      </w:r>
    </w:p>
    <w:p w:rsidR="008623A9" w:rsidRPr="00664045" w:rsidRDefault="008623A9">
      <w:pPr>
        <w:rPr>
          <w:rFonts w:ascii="Times New Roman" w:hAnsi="Times New Roman"/>
          <w:color w:val="333333"/>
          <w:sz w:val="32"/>
          <w:szCs w:val="32"/>
          <w:shd w:val="clear" w:color="auto" w:fill="DBE8C1"/>
        </w:rPr>
      </w:pPr>
      <w:r w:rsidRPr="00664045">
        <w:rPr>
          <w:rFonts w:ascii="Times New Roman" w:hAnsi="Times New Roman"/>
          <w:color w:val="333333"/>
          <w:sz w:val="32"/>
          <w:szCs w:val="32"/>
          <w:shd w:val="clear" w:color="auto" w:fill="DBE8C1"/>
        </w:rPr>
        <w:t>Родители будущих первоклассников имеют возможность подать заявление в первый класс в электронном виде через региональный портал государственных услуг по адресу: http://gosuslugi.volganet.ru/portal/edu.gsp (раздел "Государственные услуги" / "Электронные услуги в сфере образования").</w:t>
      </w:r>
    </w:p>
    <w:p w:rsidR="008623A9" w:rsidRPr="00664045" w:rsidRDefault="008623A9">
      <w:pPr>
        <w:rPr>
          <w:rFonts w:ascii="Times New Roman" w:hAnsi="Times New Roman"/>
          <w:color w:val="333333"/>
          <w:sz w:val="32"/>
          <w:szCs w:val="32"/>
          <w:shd w:val="clear" w:color="auto" w:fill="DBE8C1"/>
        </w:rPr>
      </w:pPr>
      <w:r w:rsidRPr="00664045">
        <w:rPr>
          <w:rFonts w:ascii="Times New Roman" w:hAnsi="Times New Roman"/>
          <w:color w:val="333333"/>
          <w:sz w:val="32"/>
          <w:szCs w:val="32"/>
          <w:shd w:val="clear" w:color="auto" w:fill="DBE8C1"/>
        </w:rPr>
        <w:t>Вакантные места для педагогических и иных работников школы: НЕТ</w:t>
      </w:r>
    </w:p>
    <w:p w:rsidR="008623A9" w:rsidRDefault="008623A9">
      <w:pPr>
        <w:rPr>
          <w:rFonts w:ascii="Times New Roman" w:hAnsi="Times New Roman"/>
          <w:sz w:val="32"/>
          <w:szCs w:val="32"/>
        </w:rPr>
      </w:pPr>
      <w:r w:rsidRPr="00664045">
        <w:rPr>
          <w:rFonts w:ascii="Times New Roman" w:hAnsi="Times New Roman"/>
          <w:color w:val="333333"/>
          <w:sz w:val="32"/>
          <w:szCs w:val="32"/>
          <w:shd w:val="clear" w:color="auto" w:fill="DBE8C1"/>
        </w:rPr>
        <w:t>Вакантные места для приема (перевода) учащихся: имеются на всех уровнях образования (начальное общее, основное общее, среднее общее).</w:t>
      </w:r>
      <w:bookmarkEnd w:id="0"/>
    </w:p>
    <w:p w:rsidR="008623A9" w:rsidRPr="00664045" w:rsidRDefault="008623A9" w:rsidP="00664045">
      <w:pPr>
        <w:rPr>
          <w:rFonts w:ascii="Times New Roman" w:hAnsi="Times New Roman"/>
          <w:sz w:val="32"/>
          <w:szCs w:val="32"/>
        </w:rPr>
      </w:pPr>
    </w:p>
    <w:p w:rsidR="008623A9" w:rsidRDefault="008623A9" w:rsidP="00664045">
      <w:pPr>
        <w:rPr>
          <w:rFonts w:ascii="Times New Roman" w:hAnsi="Times New Roman"/>
          <w:sz w:val="32"/>
          <w:szCs w:val="32"/>
        </w:rPr>
      </w:pPr>
    </w:p>
    <w:p w:rsidR="008623A9" w:rsidRPr="00664045" w:rsidRDefault="008623A9" w:rsidP="0066404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Директор школы Лось Е.Н.</w:t>
      </w:r>
    </w:p>
    <w:sectPr w:rsidR="008623A9" w:rsidRPr="00664045" w:rsidSect="00995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496C"/>
    <w:rsid w:val="00046F9A"/>
    <w:rsid w:val="001B1AA9"/>
    <w:rsid w:val="00394C58"/>
    <w:rsid w:val="00664045"/>
    <w:rsid w:val="008623A9"/>
    <w:rsid w:val="00960848"/>
    <w:rsid w:val="0099564A"/>
    <w:rsid w:val="00C34F62"/>
    <w:rsid w:val="00D94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64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100</Words>
  <Characters>572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user</cp:lastModifiedBy>
  <cp:revision>5</cp:revision>
  <dcterms:created xsi:type="dcterms:W3CDTF">2017-10-18T18:43:00Z</dcterms:created>
  <dcterms:modified xsi:type="dcterms:W3CDTF">2020-02-03T16:53:00Z</dcterms:modified>
</cp:coreProperties>
</file>