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1FF3" w:rsidRDefault="000F1FF3" w:rsidP="001517D4"/>
    <w:p w:rsidR="000F1FF3" w:rsidRPr="001F7FC9" w:rsidRDefault="000F1FF3" w:rsidP="001F7FC9">
      <w:pPr>
        <w:suppressLineNumbers/>
        <w:jc w:val="both"/>
      </w:pPr>
      <w:r w:rsidRPr="001F7FC9">
        <w:t xml:space="preserve">                                                                                                  </w:t>
      </w:r>
      <w:r>
        <w:t xml:space="preserve">                «</w:t>
      </w:r>
      <w:r w:rsidRPr="001F7FC9">
        <w:t>Утверждаю»</w:t>
      </w:r>
    </w:p>
    <w:p w:rsidR="000F1FF3" w:rsidRDefault="000F1FF3" w:rsidP="001F7FC9">
      <w:pPr>
        <w:suppressLineNumbers/>
        <w:jc w:val="both"/>
      </w:pPr>
      <w:r w:rsidRPr="001F7FC9">
        <w:t xml:space="preserve">                                                                                </w:t>
      </w:r>
      <w:r>
        <w:t xml:space="preserve">                                  </w:t>
      </w:r>
      <w:r w:rsidRPr="001F7FC9">
        <w:t xml:space="preserve">Директор </w:t>
      </w:r>
    </w:p>
    <w:p w:rsidR="000F1FF3" w:rsidRPr="001F7FC9" w:rsidRDefault="000F1FF3" w:rsidP="001517D4">
      <w:pPr>
        <w:suppressLineNumbers/>
        <w:jc w:val="right"/>
      </w:pPr>
      <w:r w:rsidRPr="001F7FC9">
        <w:t>МКОУ «Заливская СШ»</w:t>
      </w:r>
    </w:p>
    <w:p w:rsidR="000F1FF3" w:rsidRPr="001F7FC9" w:rsidRDefault="000F1FF3" w:rsidP="001F7FC9">
      <w:pPr>
        <w:suppressLineNumbers/>
        <w:jc w:val="center"/>
      </w:pPr>
      <w:r>
        <w:t xml:space="preserve">                                                                                                                </w:t>
      </w:r>
      <w:r w:rsidRPr="001F7FC9">
        <w:t xml:space="preserve"> ___________Е.Н.Лось </w:t>
      </w:r>
    </w:p>
    <w:p w:rsidR="000F1FF3" w:rsidRPr="001F7FC9" w:rsidRDefault="000F1FF3" w:rsidP="001517D4">
      <w:pPr>
        <w:suppressLineNumbers/>
        <w:jc w:val="center"/>
      </w:pPr>
      <w:r w:rsidRPr="001F7FC9">
        <w:t xml:space="preserve">                                                                                                        </w:t>
      </w:r>
    </w:p>
    <w:p w:rsidR="000F1FF3" w:rsidRDefault="000F1FF3" w:rsidP="001517D4">
      <w:pPr>
        <w:suppressLineNumbers/>
        <w:jc w:val="right"/>
        <w:rPr>
          <w:b/>
          <w:sz w:val="18"/>
          <w:szCs w:val="18"/>
        </w:rPr>
      </w:pPr>
    </w:p>
    <w:p w:rsidR="000F1FF3" w:rsidRDefault="000F1FF3" w:rsidP="001517D4">
      <w:pPr>
        <w:suppressLineNumbers/>
        <w:jc w:val="center"/>
        <w:rPr>
          <w:b/>
          <w:sz w:val="18"/>
          <w:szCs w:val="18"/>
        </w:rPr>
      </w:pPr>
    </w:p>
    <w:p w:rsidR="000F1FF3" w:rsidRPr="005317B0" w:rsidRDefault="000F1FF3" w:rsidP="001517D4">
      <w:pPr>
        <w:suppressLineNumbers/>
        <w:jc w:val="center"/>
        <w:rPr>
          <w:b/>
          <w:sz w:val="28"/>
          <w:szCs w:val="28"/>
        </w:rPr>
      </w:pPr>
      <w:r w:rsidRPr="005317B0">
        <w:rPr>
          <w:b/>
          <w:sz w:val="28"/>
          <w:szCs w:val="28"/>
        </w:rPr>
        <w:t>ПАСПОРТ</w:t>
      </w:r>
    </w:p>
    <w:p w:rsidR="000F1FF3" w:rsidRPr="00C3664C" w:rsidRDefault="000F1FF3" w:rsidP="00C3664C">
      <w:pPr>
        <w:tabs>
          <w:tab w:val="left" w:pos="2085"/>
        </w:tabs>
        <w:jc w:val="center"/>
        <w:rPr>
          <w:b/>
          <w:i/>
          <w:sz w:val="28"/>
          <w:szCs w:val="28"/>
        </w:rPr>
      </w:pPr>
      <w:r>
        <w:rPr>
          <w:b/>
          <w:sz w:val="28"/>
          <w:szCs w:val="28"/>
        </w:rPr>
        <w:t>детского</w:t>
      </w:r>
      <w:r w:rsidRPr="005317B0">
        <w:rPr>
          <w:b/>
          <w:sz w:val="28"/>
          <w:szCs w:val="28"/>
        </w:rPr>
        <w:t xml:space="preserve"> общественного   объединения </w:t>
      </w:r>
      <w:r>
        <w:rPr>
          <w:b/>
          <w:i/>
          <w:sz w:val="28"/>
          <w:szCs w:val="28"/>
        </w:rPr>
        <w:t>«Корабль «Мечта»</w:t>
      </w:r>
    </w:p>
    <w:p w:rsidR="000F1FF3" w:rsidRPr="005317B0" w:rsidRDefault="000F1FF3" w:rsidP="001517D4">
      <w:pPr>
        <w:suppressLineNumbers/>
        <w:jc w:val="center"/>
        <w:rPr>
          <w:b/>
          <w:sz w:val="28"/>
          <w:szCs w:val="28"/>
          <w:u w:val="single"/>
        </w:rPr>
      </w:pPr>
      <w:r w:rsidRPr="005317B0">
        <w:rPr>
          <w:b/>
          <w:sz w:val="28"/>
          <w:szCs w:val="28"/>
          <w:u w:val="single"/>
        </w:rPr>
        <w:t>МКОУ «Заливская СШ»</w:t>
      </w:r>
    </w:p>
    <w:p w:rsidR="000F1FF3" w:rsidRPr="005317B0" w:rsidRDefault="000F1FF3" w:rsidP="001517D4">
      <w:pPr>
        <w:suppressLineNumbers/>
        <w:jc w:val="center"/>
        <w:rPr>
          <w:sz w:val="28"/>
          <w:szCs w:val="28"/>
        </w:rPr>
      </w:pPr>
      <w:r w:rsidRPr="005317B0">
        <w:rPr>
          <w:sz w:val="28"/>
          <w:szCs w:val="28"/>
        </w:rPr>
        <w:t>(</w:t>
      </w:r>
      <w:r w:rsidRPr="001F7FC9">
        <w:t>наименование образовательной  организации)</w:t>
      </w:r>
    </w:p>
    <w:p w:rsidR="000F1FF3" w:rsidRDefault="000F1FF3" w:rsidP="001517D4">
      <w:pPr>
        <w:suppressLineNumbers/>
        <w:jc w:val="center"/>
        <w:rPr>
          <w:b/>
          <w:sz w:val="28"/>
          <w:szCs w:val="28"/>
        </w:rPr>
      </w:pPr>
      <w:r w:rsidRPr="005317B0">
        <w:rPr>
          <w:b/>
          <w:sz w:val="28"/>
          <w:szCs w:val="28"/>
        </w:rPr>
        <w:t xml:space="preserve">Октябрьского муниципального района </w:t>
      </w:r>
    </w:p>
    <w:p w:rsidR="000F1FF3" w:rsidRPr="005317B0" w:rsidRDefault="000F1FF3" w:rsidP="001517D4">
      <w:pPr>
        <w:suppressLineNumbers/>
        <w:jc w:val="center"/>
        <w:rPr>
          <w:b/>
          <w:sz w:val="28"/>
          <w:szCs w:val="28"/>
        </w:rPr>
      </w:pPr>
      <w:r w:rsidRPr="005317B0">
        <w:rPr>
          <w:b/>
          <w:sz w:val="28"/>
          <w:szCs w:val="28"/>
        </w:rPr>
        <w:t xml:space="preserve">Волгоградской области </w:t>
      </w:r>
    </w:p>
    <w:p w:rsidR="000F1FF3" w:rsidRPr="005317B0" w:rsidRDefault="000F1FF3" w:rsidP="001517D4">
      <w:pPr>
        <w:suppressLineNumbers/>
        <w:jc w:val="center"/>
        <w:rPr>
          <w:b/>
          <w:sz w:val="28"/>
          <w:szCs w:val="28"/>
        </w:rPr>
      </w:pPr>
    </w:p>
    <w:p w:rsidR="000F1FF3" w:rsidRPr="005317B0" w:rsidRDefault="000F1FF3" w:rsidP="005317B0">
      <w:pPr>
        <w:suppressLineNumbers/>
        <w:jc w:val="center"/>
        <w:rPr>
          <w:b/>
          <w:sz w:val="22"/>
          <w:szCs w:val="22"/>
        </w:rPr>
      </w:pPr>
      <w:r w:rsidRPr="005317B0">
        <w:rPr>
          <w:b/>
          <w:sz w:val="22"/>
          <w:szCs w:val="22"/>
        </w:rPr>
        <w:t>Краткие   сведения  об  общественном   объединении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254"/>
        <w:gridCol w:w="5635"/>
      </w:tblGrid>
      <w:tr w:rsidR="000F1FF3" w:rsidRPr="001517D4" w:rsidTr="00584D2E">
        <w:trPr>
          <w:trHeight w:val="255"/>
        </w:trPr>
        <w:tc>
          <w:tcPr>
            <w:tcW w:w="4254" w:type="dxa"/>
          </w:tcPr>
          <w:p w:rsidR="000F1FF3" w:rsidRPr="00584D2E" w:rsidRDefault="000F1FF3" w:rsidP="00584D2E">
            <w:pPr>
              <w:suppressLineNumbers/>
              <w:rPr>
                <w:sz w:val="22"/>
                <w:szCs w:val="22"/>
              </w:rPr>
            </w:pPr>
            <w:r w:rsidRPr="00584D2E">
              <w:rPr>
                <w:sz w:val="22"/>
                <w:szCs w:val="22"/>
              </w:rPr>
              <w:t>Полное  наименование  общественного  объединения</w:t>
            </w:r>
          </w:p>
        </w:tc>
        <w:tc>
          <w:tcPr>
            <w:tcW w:w="5635" w:type="dxa"/>
          </w:tcPr>
          <w:p w:rsidR="000F1FF3" w:rsidRDefault="000F1FF3" w:rsidP="007F6CF0">
            <w:r>
              <w:t xml:space="preserve">Детская организация «Корабль «Мечта» </w:t>
            </w:r>
          </w:p>
          <w:p w:rsidR="000F1FF3" w:rsidRDefault="000F1FF3" w:rsidP="007F6CF0">
            <w:r>
              <w:t>МКОУ «Заливская  СШ»</w:t>
            </w:r>
          </w:p>
        </w:tc>
      </w:tr>
      <w:tr w:rsidR="000F1FF3" w:rsidRPr="001517D4" w:rsidTr="00584D2E">
        <w:tc>
          <w:tcPr>
            <w:tcW w:w="4254" w:type="dxa"/>
          </w:tcPr>
          <w:p w:rsidR="000F1FF3" w:rsidRPr="00584D2E" w:rsidRDefault="000F1FF3" w:rsidP="00584D2E">
            <w:pPr>
              <w:suppressLineNumbers/>
              <w:rPr>
                <w:sz w:val="22"/>
                <w:szCs w:val="22"/>
              </w:rPr>
            </w:pPr>
            <w:r w:rsidRPr="00584D2E">
              <w:rPr>
                <w:sz w:val="22"/>
                <w:szCs w:val="22"/>
              </w:rPr>
              <w:t>Государственный  регистрационный  номер в  Едином  государственном  реестре  юридических  лиц*</w:t>
            </w:r>
          </w:p>
        </w:tc>
        <w:tc>
          <w:tcPr>
            <w:tcW w:w="5635" w:type="dxa"/>
          </w:tcPr>
          <w:p w:rsidR="000F1FF3" w:rsidRDefault="000F1FF3" w:rsidP="007F6CF0"/>
        </w:tc>
      </w:tr>
      <w:tr w:rsidR="000F1FF3" w:rsidRPr="001517D4" w:rsidTr="00584D2E">
        <w:tc>
          <w:tcPr>
            <w:tcW w:w="4254" w:type="dxa"/>
          </w:tcPr>
          <w:p w:rsidR="000F1FF3" w:rsidRPr="00584D2E" w:rsidRDefault="000F1FF3" w:rsidP="00584D2E">
            <w:pPr>
              <w:suppressLineNumbers/>
              <w:rPr>
                <w:sz w:val="22"/>
                <w:szCs w:val="22"/>
              </w:rPr>
            </w:pPr>
            <w:r w:rsidRPr="00584D2E">
              <w:rPr>
                <w:sz w:val="22"/>
                <w:szCs w:val="22"/>
              </w:rPr>
              <w:t>Дата  и  место  создания  объединения</w:t>
            </w:r>
          </w:p>
        </w:tc>
        <w:tc>
          <w:tcPr>
            <w:tcW w:w="5635" w:type="dxa"/>
          </w:tcPr>
          <w:p w:rsidR="000F1FF3" w:rsidRPr="00584D2E" w:rsidRDefault="000F1FF3" w:rsidP="00584D2E">
            <w:pPr>
              <w:suppressLineNumbers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2007 г"/>
              </w:smartTagPr>
              <w:r>
                <w:t>2007 г</w:t>
              </w:r>
            </w:smartTag>
            <w:r>
              <w:t>., МКОУ «Заливская СШ»</w:t>
            </w:r>
          </w:p>
        </w:tc>
      </w:tr>
      <w:tr w:rsidR="000F1FF3" w:rsidRPr="001517D4" w:rsidTr="00584D2E">
        <w:tc>
          <w:tcPr>
            <w:tcW w:w="4254" w:type="dxa"/>
          </w:tcPr>
          <w:p w:rsidR="000F1FF3" w:rsidRPr="00584D2E" w:rsidRDefault="000F1FF3" w:rsidP="00584D2E">
            <w:pPr>
              <w:suppressLineNumbers/>
              <w:rPr>
                <w:sz w:val="22"/>
                <w:szCs w:val="22"/>
              </w:rPr>
            </w:pPr>
            <w:r w:rsidRPr="00584D2E">
              <w:rPr>
                <w:sz w:val="22"/>
                <w:szCs w:val="22"/>
              </w:rPr>
              <w:t>Руководящий  орган (название)</w:t>
            </w:r>
          </w:p>
        </w:tc>
        <w:tc>
          <w:tcPr>
            <w:tcW w:w="5635" w:type="dxa"/>
          </w:tcPr>
          <w:p w:rsidR="000F1FF3" w:rsidRPr="00584D2E" w:rsidRDefault="000F1FF3" w:rsidP="00584D2E">
            <w:pPr>
              <w:suppressLineNumbers/>
              <w:rPr>
                <w:sz w:val="22"/>
                <w:szCs w:val="22"/>
              </w:rPr>
            </w:pPr>
            <w:r w:rsidRPr="005317B0">
              <w:t>Общее собрание</w:t>
            </w:r>
          </w:p>
        </w:tc>
      </w:tr>
      <w:tr w:rsidR="000F1FF3" w:rsidRPr="001517D4" w:rsidTr="00584D2E">
        <w:tc>
          <w:tcPr>
            <w:tcW w:w="4254" w:type="dxa"/>
          </w:tcPr>
          <w:p w:rsidR="000F1FF3" w:rsidRPr="00584D2E" w:rsidRDefault="000F1FF3" w:rsidP="00584D2E">
            <w:pPr>
              <w:suppressLineNumbers/>
              <w:rPr>
                <w:sz w:val="22"/>
                <w:szCs w:val="22"/>
              </w:rPr>
            </w:pPr>
            <w:r w:rsidRPr="00584D2E">
              <w:rPr>
                <w:sz w:val="22"/>
                <w:szCs w:val="22"/>
              </w:rPr>
              <w:t>Адрес, где  располагается штаб-квартира  объединения</w:t>
            </w:r>
          </w:p>
          <w:p w:rsidR="000F1FF3" w:rsidRPr="00584D2E" w:rsidRDefault="000F1FF3" w:rsidP="00584D2E">
            <w:pPr>
              <w:suppressLineNumbers/>
              <w:rPr>
                <w:sz w:val="22"/>
                <w:szCs w:val="22"/>
              </w:rPr>
            </w:pPr>
            <w:r w:rsidRPr="00584D2E">
              <w:rPr>
                <w:sz w:val="22"/>
                <w:szCs w:val="22"/>
              </w:rPr>
              <w:t xml:space="preserve"> (с указанием  почтового индекса)</w:t>
            </w:r>
          </w:p>
        </w:tc>
        <w:tc>
          <w:tcPr>
            <w:tcW w:w="5635" w:type="dxa"/>
          </w:tcPr>
          <w:p w:rsidR="000F1FF3" w:rsidRDefault="000F1FF3" w:rsidP="007F6CF0">
            <w:r>
              <w:t>404331 Волгоградская область. Октябрьский район</w:t>
            </w:r>
          </w:p>
          <w:p w:rsidR="000F1FF3" w:rsidRDefault="000F1FF3" w:rsidP="007F6CF0">
            <w:r>
              <w:t>х .Заливский ул. Центральная 11</w:t>
            </w:r>
          </w:p>
        </w:tc>
      </w:tr>
      <w:tr w:rsidR="000F1FF3" w:rsidRPr="001517D4" w:rsidTr="00584D2E">
        <w:tc>
          <w:tcPr>
            <w:tcW w:w="4254" w:type="dxa"/>
          </w:tcPr>
          <w:p w:rsidR="000F1FF3" w:rsidRPr="00584D2E" w:rsidRDefault="000F1FF3" w:rsidP="00584D2E">
            <w:pPr>
              <w:suppressLineNumbers/>
              <w:rPr>
                <w:sz w:val="22"/>
                <w:szCs w:val="22"/>
              </w:rPr>
            </w:pPr>
            <w:r w:rsidRPr="00584D2E">
              <w:rPr>
                <w:sz w:val="22"/>
                <w:szCs w:val="22"/>
              </w:rPr>
              <w:t>Контактные  телефоны  (с  указанием  кода)</w:t>
            </w:r>
          </w:p>
        </w:tc>
        <w:tc>
          <w:tcPr>
            <w:tcW w:w="5635" w:type="dxa"/>
          </w:tcPr>
          <w:p w:rsidR="000F1FF3" w:rsidRDefault="000F1FF3" w:rsidP="007F6CF0">
            <w:r>
              <w:t>88447565110</w:t>
            </w:r>
          </w:p>
        </w:tc>
      </w:tr>
      <w:tr w:rsidR="000F1FF3" w:rsidRPr="001517D4" w:rsidTr="00584D2E">
        <w:tc>
          <w:tcPr>
            <w:tcW w:w="4254" w:type="dxa"/>
          </w:tcPr>
          <w:p w:rsidR="000F1FF3" w:rsidRPr="00584D2E" w:rsidRDefault="000F1FF3" w:rsidP="00584D2E">
            <w:pPr>
              <w:suppressLineNumbers/>
              <w:rPr>
                <w:sz w:val="22"/>
                <w:szCs w:val="22"/>
              </w:rPr>
            </w:pPr>
            <w:r w:rsidRPr="00584D2E">
              <w:rPr>
                <w:sz w:val="22"/>
                <w:szCs w:val="22"/>
              </w:rPr>
              <w:t>Факс (с указанием  кода)</w:t>
            </w:r>
          </w:p>
        </w:tc>
        <w:tc>
          <w:tcPr>
            <w:tcW w:w="5635" w:type="dxa"/>
          </w:tcPr>
          <w:p w:rsidR="000F1FF3" w:rsidRDefault="000F1FF3" w:rsidP="007F6CF0">
            <w:r>
              <w:t>----------</w:t>
            </w:r>
          </w:p>
        </w:tc>
      </w:tr>
      <w:tr w:rsidR="000F1FF3" w:rsidRPr="001517D4" w:rsidTr="00584D2E">
        <w:tc>
          <w:tcPr>
            <w:tcW w:w="4254" w:type="dxa"/>
          </w:tcPr>
          <w:p w:rsidR="000F1FF3" w:rsidRPr="00584D2E" w:rsidRDefault="000F1FF3" w:rsidP="00584D2E">
            <w:pPr>
              <w:suppressLineNumbers/>
              <w:rPr>
                <w:sz w:val="22"/>
                <w:szCs w:val="22"/>
              </w:rPr>
            </w:pPr>
            <w:r w:rsidRPr="00584D2E">
              <w:rPr>
                <w:sz w:val="22"/>
                <w:szCs w:val="22"/>
              </w:rPr>
              <w:t>Адрес  электронной  почты (e-mail)</w:t>
            </w:r>
          </w:p>
        </w:tc>
        <w:tc>
          <w:tcPr>
            <w:tcW w:w="5635" w:type="dxa"/>
          </w:tcPr>
          <w:p w:rsidR="000F1FF3" w:rsidRPr="00584D2E" w:rsidRDefault="000F1FF3" w:rsidP="007F6CF0">
            <w:pPr>
              <w:rPr>
                <w:lang w:val="en-US"/>
              </w:rPr>
            </w:pPr>
            <w:r w:rsidRPr="00584D2E">
              <w:rPr>
                <w:lang w:val="en-US"/>
              </w:rPr>
              <w:t>Avenqo-1234@ yandex.ru</w:t>
            </w:r>
          </w:p>
        </w:tc>
      </w:tr>
      <w:tr w:rsidR="000F1FF3" w:rsidRPr="001517D4" w:rsidTr="00584D2E">
        <w:tc>
          <w:tcPr>
            <w:tcW w:w="4254" w:type="dxa"/>
          </w:tcPr>
          <w:p w:rsidR="000F1FF3" w:rsidRPr="00584D2E" w:rsidRDefault="000F1FF3" w:rsidP="00584D2E">
            <w:pPr>
              <w:suppressLineNumbers/>
              <w:rPr>
                <w:sz w:val="22"/>
                <w:szCs w:val="22"/>
              </w:rPr>
            </w:pPr>
            <w:r w:rsidRPr="00584D2E">
              <w:rPr>
                <w:sz w:val="22"/>
                <w:szCs w:val="22"/>
              </w:rPr>
              <w:t xml:space="preserve">WEB – страница  в  Интернете </w:t>
            </w:r>
          </w:p>
        </w:tc>
        <w:tc>
          <w:tcPr>
            <w:tcW w:w="5635" w:type="dxa"/>
          </w:tcPr>
          <w:p w:rsidR="000F1FF3" w:rsidRDefault="000F1FF3" w:rsidP="007F6CF0"/>
        </w:tc>
      </w:tr>
      <w:tr w:rsidR="000F1FF3" w:rsidRPr="001517D4" w:rsidTr="00584D2E">
        <w:tc>
          <w:tcPr>
            <w:tcW w:w="4254" w:type="dxa"/>
          </w:tcPr>
          <w:p w:rsidR="000F1FF3" w:rsidRPr="00584D2E" w:rsidRDefault="000F1FF3" w:rsidP="00584D2E">
            <w:pPr>
              <w:suppressLineNumbers/>
              <w:rPr>
                <w:sz w:val="22"/>
                <w:szCs w:val="22"/>
              </w:rPr>
            </w:pPr>
            <w:r w:rsidRPr="00584D2E">
              <w:rPr>
                <w:sz w:val="22"/>
                <w:szCs w:val="22"/>
              </w:rPr>
              <w:t>Численно</w:t>
            </w:r>
            <w:r>
              <w:rPr>
                <w:sz w:val="22"/>
                <w:szCs w:val="22"/>
              </w:rPr>
              <w:t>сть   объединения (на 01.10.2018</w:t>
            </w:r>
            <w:r w:rsidRPr="00584D2E">
              <w:rPr>
                <w:sz w:val="22"/>
                <w:szCs w:val="22"/>
              </w:rPr>
              <w:t xml:space="preserve"> г.)</w:t>
            </w:r>
          </w:p>
        </w:tc>
        <w:tc>
          <w:tcPr>
            <w:tcW w:w="5635" w:type="dxa"/>
          </w:tcPr>
          <w:p w:rsidR="000F1FF3" w:rsidRDefault="000F1FF3" w:rsidP="007F6CF0">
            <w:r>
              <w:t>148 учащихся</w:t>
            </w:r>
          </w:p>
        </w:tc>
      </w:tr>
      <w:tr w:rsidR="000F1FF3" w:rsidRPr="001517D4" w:rsidTr="00584D2E">
        <w:tc>
          <w:tcPr>
            <w:tcW w:w="4254" w:type="dxa"/>
          </w:tcPr>
          <w:p w:rsidR="000F1FF3" w:rsidRPr="00584D2E" w:rsidRDefault="000F1FF3" w:rsidP="00584D2E">
            <w:pPr>
              <w:suppressLineNumbers/>
              <w:rPr>
                <w:sz w:val="22"/>
                <w:szCs w:val="22"/>
              </w:rPr>
            </w:pPr>
            <w:r w:rsidRPr="00584D2E">
              <w:rPr>
                <w:sz w:val="22"/>
                <w:szCs w:val="22"/>
              </w:rPr>
              <w:t>Количество   перви</w:t>
            </w:r>
            <w:r>
              <w:rPr>
                <w:sz w:val="22"/>
                <w:szCs w:val="22"/>
              </w:rPr>
              <w:t>чных  объединений (на 01.10.2018</w:t>
            </w:r>
            <w:r w:rsidRPr="00584D2E">
              <w:rPr>
                <w:sz w:val="22"/>
                <w:szCs w:val="22"/>
              </w:rPr>
              <w:t xml:space="preserve"> г.)</w:t>
            </w:r>
          </w:p>
        </w:tc>
        <w:tc>
          <w:tcPr>
            <w:tcW w:w="5635" w:type="dxa"/>
          </w:tcPr>
          <w:p w:rsidR="000F1FF3" w:rsidRPr="00584D2E" w:rsidRDefault="000F1FF3" w:rsidP="007F6CF0">
            <w:pPr>
              <w:rPr>
                <w:lang w:val="en-US"/>
              </w:rPr>
            </w:pPr>
            <w:r w:rsidRPr="00584D2E">
              <w:rPr>
                <w:lang w:val="en-US"/>
              </w:rPr>
              <w:t>3</w:t>
            </w:r>
          </w:p>
        </w:tc>
      </w:tr>
      <w:tr w:rsidR="000F1FF3" w:rsidRPr="001517D4" w:rsidTr="00584D2E">
        <w:tc>
          <w:tcPr>
            <w:tcW w:w="4254" w:type="dxa"/>
          </w:tcPr>
          <w:p w:rsidR="000F1FF3" w:rsidRPr="00584D2E" w:rsidRDefault="000F1FF3" w:rsidP="00584D2E">
            <w:pPr>
              <w:suppressLineNumbers/>
              <w:rPr>
                <w:sz w:val="22"/>
                <w:szCs w:val="22"/>
              </w:rPr>
            </w:pPr>
            <w:r w:rsidRPr="00584D2E">
              <w:rPr>
                <w:sz w:val="22"/>
                <w:szCs w:val="22"/>
              </w:rPr>
              <w:t>Девиз  объединения, описание эмблемы, талисмана и др. символов и атрибутов.</w:t>
            </w:r>
          </w:p>
        </w:tc>
        <w:tc>
          <w:tcPr>
            <w:tcW w:w="5635" w:type="dxa"/>
          </w:tcPr>
          <w:p w:rsidR="000F1FF3" w:rsidRPr="00584D2E" w:rsidRDefault="000F1FF3" w:rsidP="00584D2E">
            <w:pPr>
              <w:jc w:val="center"/>
              <w:rPr>
                <w:color w:val="000000"/>
              </w:rPr>
            </w:pPr>
            <w:r w:rsidRPr="00584D2E">
              <w:rPr>
                <w:color w:val="000000"/>
              </w:rPr>
              <w:t>ГЕРБ</w:t>
            </w:r>
          </w:p>
          <w:p w:rsidR="000F1FF3" w:rsidRPr="00584D2E" w:rsidRDefault="000F1FF3" w:rsidP="00584D2E">
            <w:pPr>
              <w:jc w:val="both"/>
              <w:rPr>
                <w:color w:val="000000"/>
              </w:rPr>
            </w:pPr>
            <w:r w:rsidRPr="00584D2E">
              <w:rPr>
                <w:color w:val="000000"/>
              </w:rPr>
              <w:t>Корабль с алыми парусами под названием</w:t>
            </w:r>
          </w:p>
          <w:p w:rsidR="000F1FF3" w:rsidRPr="00584D2E" w:rsidRDefault="000F1FF3" w:rsidP="00584D2E">
            <w:pPr>
              <w:jc w:val="both"/>
              <w:rPr>
                <w:color w:val="000000"/>
              </w:rPr>
            </w:pPr>
            <w:r w:rsidRPr="00584D2E">
              <w:rPr>
                <w:color w:val="000000"/>
              </w:rPr>
              <w:t>«Мечта» - МКОУ «Заливская СШ»</w:t>
            </w:r>
          </w:p>
          <w:p w:rsidR="000F1FF3" w:rsidRPr="00584D2E" w:rsidRDefault="000F1FF3" w:rsidP="00584D2E">
            <w:pPr>
              <w:spacing w:line="240" w:lineRule="atLeast"/>
              <w:jc w:val="both"/>
              <w:rPr>
                <w:color w:val="000000"/>
              </w:rPr>
            </w:pPr>
            <w:r w:rsidRPr="00584D2E">
              <w:rPr>
                <w:color w:val="000000"/>
              </w:rPr>
              <w:t xml:space="preserve">Три флажка на корабле – три республики: </w:t>
            </w:r>
          </w:p>
          <w:p w:rsidR="000F1FF3" w:rsidRPr="00584D2E" w:rsidRDefault="000F1FF3" w:rsidP="00584D2E">
            <w:pPr>
              <w:numPr>
                <w:ilvl w:val="0"/>
                <w:numId w:val="1"/>
              </w:numPr>
              <w:spacing w:line="240" w:lineRule="atLeast"/>
              <w:jc w:val="both"/>
              <w:rPr>
                <w:color w:val="000000"/>
              </w:rPr>
            </w:pPr>
            <w:r w:rsidRPr="00584D2E">
              <w:rPr>
                <w:color w:val="000000"/>
              </w:rPr>
              <w:t>«Детвора» (начальное звено).</w:t>
            </w:r>
          </w:p>
          <w:p w:rsidR="000F1FF3" w:rsidRPr="00584D2E" w:rsidRDefault="000F1FF3" w:rsidP="00584D2E">
            <w:pPr>
              <w:numPr>
                <w:ilvl w:val="0"/>
                <w:numId w:val="1"/>
              </w:numPr>
              <w:spacing w:line="240" w:lineRule="atLeast"/>
              <w:jc w:val="both"/>
              <w:rPr>
                <w:color w:val="000000"/>
              </w:rPr>
            </w:pPr>
            <w:r w:rsidRPr="00584D2E">
              <w:rPr>
                <w:color w:val="000000"/>
              </w:rPr>
              <w:t>«Сорванец» (среднее звено)</w:t>
            </w:r>
          </w:p>
          <w:p w:rsidR="000F1FF3" w:rsidRPr="00584D2E" w:rsidRDefault="000F1FF3" w:rsidP="00584D2E">
            <w:pPr>
              <w:numPr>
                <w:ilvl w:val="0"/>
                <w:numId w:val="1"/>
              </w:numPr>
              <w:spacing w:line="240" w:lineRule="atLeast"/>
              <w:jc w:val="both"/>
              <w:rPr>
                <w:color w:val="000000"/>
              </w:rPr>
            </w:pPr>
            <w:r w:rsidRPr="00584D2E">
              <w:rPr>
                <w:color w:val="000000"/>
              </w:rPr>
              <w:t xml:space="preserve"> «Ровесник» (старшее звено). </w:t>
            </w:r>
          </w:p>
          <w:p w:rsidR="000F1FF3" w:rsidRPr="00584D2E" w:rsidRDefault="000F1FF3" w:rsidP="00584D2E">
            <w:pPr>
              <w:spacing w:line="240" w:lineRule="atLeast"/>
              <w:jc w:val="both"/>
              <w:rPr>
                <w:color w:val="000000"/>
              </w:rPr>
            </w:pPr>
            <w:r w:rsidRPr="00584D2E">
              <w:rPr>
                <w:color w:val="000000"/>
              </w:rPr>
              <w:t xml:space="preserve">Корабль плывёт по океану знаний, представленному в виде развёрнутой книги. </w:t>
            </w:r>
          </w:p>
          <w:p w:rsidR="000F1FF3" w:rsidRPr="00584D2E" w:rsidRDefault="000F1FF3" w:rsidP="00584D2E">
            <w:pPr>
              <w:spacing w:line="240" w:lineRule="atLeast"/>
              <w:jc w:val="both"/>
              <w:rPr>
                <w:b/>
                <w:i/>
                <w:color w:val="000000"/>
              </w:rPr>
            </w:pPr>
            <w:r w:rsidRPr="00584D2E">
              <w:rPr>
                <w:color w:val="000000"/>
              </w:rPr>
              <w:t xml:space="preserve"> Голубая лента над кораблём – символ неба. На ленте - девиз школьной страны:   </w:t>
            </w:r>
            <w:r w:rsidRPr="00584D2E">
              <w:rPr>
                <w:b/>
                <w:i/>
                <w:color w:val="000000"/>
              </w:rPr>
              <w:t>«По океану знаний идем к своей мечте».</w:t>
            </w:r>
          </w:p>
          <w:p w:rsidR="000F1FF3" w:rsidRPr="00584D2E" w:rsidRDefault="000F1FF3" w:rsidP="00584D2E">
            <w:pPr>
              <w:spacing w:line="240" w:lineRule="atLeast"/>
              <w:jc w:val="both"/>
              <w:rPr>
                <w:color w:val="000000"/>
              </w:rPr>
            </w:pPr>
            <w:r w:rsidRPr="00584D2E">
              <w:rPr>
                <w:color w:val="000000"/>
              </w:rPr>
              <w:t xml:space="preserve">Слева - триколор Российской Федерации, справа – триколор школьной страны «Мечта». </w:t>
            </w:r>
          </w:p>
          <w:p w:rsidR="000F1FF3" w:rsidRPr="00584D2E" w:rsidRDefault="000F1FF3" w:rsidP="00584D2E">
            <w:pPr>
              <w:spacing w:line="240" w:lineRule="atLeast"/>
              <w:jc w:val="both"/>
              <w:rPr>
                <w:color w:val="000000"/>
              </w:rPr>
            </w:pPr>
            <w:r w:rsidRPr="00584D2E">
              <w:rPr>
                <w:color w:val="000000"/>
              </w:rPr>
              <w:t>Карандаш и кисть – предметы, помогающие усваивать знания</w:t>
            </w:r>
          </w:p>
          <w:p w:rsidR="000F1FF3" w:rsidRPr="00584D2E" w:rsidRDefault="000F1FF3" w:rsidP="00584D2E">
            <w:pPr>
              <w:spacing w:line="240" w:lineRule="atLeast"/>
              <w:jc w:val="both"/>
              <w:rPr>
                <w:color w:val="000000"/>
              </w:rPr>
            </w:pPr>
          </w:p>
          <w:p w:rsidR="000F1FF3" w:rsidRPr="00584D2E" w:rsidRDefault="000F1FF3" w:rsidP="00584D2E">
            <w:pPr>
              <w:spacing w:line="240" w:lineRule="atLeast"/>
              <w:jc w:val="both"/>
              <w:rPr>
                <w:color w:val="000000"/>
              </w:rPr>
            </w:pPr>
          </w:p>
          <w:p w:rsidR="000F1FF3" w:rsidRPr="00584D2E" w:rsidRDefault="000F1FF3" w:rsidP="00584D2E">
            <w:pPr>
              <w:spacing w:line="240" w:lineRule="atLeast"/>
              <w:jc w:val="both"/>
              <w:rPr>
                <w:color w:val="000000"/>
              </w:rPr>
            </w:pPr>
          </w:p>
          <w:p w:rsidR="000F1FF3" w:rsidRPr="00584D2E" w:rsidRDefault="000F1FF3" w:rsidP="00584D2E">
            <w:pPr>
              <w:spacing w:line="240" w:lineRule="atLeast"/>
              <w:jc w:val="both"/>
              <w:rPr>
                <w:color w:val="000000"/>
              </w:rPr>
            </w:pPr>
          </w:p>
          <w:p w:rsidR="000F1FF3" w:rsidRPr="00584D2E" w:rsidRDefault="000F1FF3" w:rsidP="00584D2E">
            <w:pPr>
              <w:spacing w:line="240" w:lineRule="atLeast"/>
              <w:jc w:val="center"/>
              <w:rPr>
                <w:color w:val="000000"/>
              </w:rPr>
            </w:pPr>
            <w:r w:rsidRPr="00584D2E">
              <w:rPr>
                <w:color w:val="000000"/>
              </w:rPr>
              <w:t>ФЛАГ</w:t>
            </w:r>
          </w:p>
          <w:p w:rsidR="000F1FF3" w:rsidRPr="00584D2E" w:rsidRDefault="000F1FF3" w:rsidP="00584D2E">
            <w:pPr>
              <w:spacing w:line="240" w:lineRule="atLeast"/>
              <w:rPr>
                <w:color w:val="000000"/>
              </w:rPr>
            </w:pPr>
            <w:r w:rsidRPr="00584D2E">
              <w:rPr>
                <w:color w:val="000000"/>
              </w:rPr>
              <w:t>Прямоугольное полотно из трёх цветов: синего, зелёного и жёлтого.</w:t>
            </w:r>
          </w:p>
          <w:p w:rsidR="000F1FF3" w:rsidRPr="00584D2E" w:rsidRDefault="000F1FF3" w:rsidP="00584D2E">
            <w:pPr>
              <w:spacing w:line="240" w:lineRule="atLeast"/>
              <w:rPr>
                <w:color w:val="000000"/>
              </w:rPr>
            </w:pPr>
            <w:r w:rsidRPr="00584D2E">
              <w:rPr>
                <w:color w:val="000000"/>
              </w:rPr>
              <w:t>Синий – символ неба, воздуха, воды.</w:t>
            </w:r>
          </w:p>
          <w:p w:rsidR="000F1FF3" w:rsidRPr="00584D2E" w:rsidRDefault="000F1FF3" w:rsidP="00584D2E">
            <w:pPr>
              <w:spacing w:line="240" w:lineRule="atLeast"/>
              <w:rPr>
                <w:color w:val="000000"/>
              </w:rPr>
            </w:pPr>
            <w:r w:rsidRPr="00584D2E">
              <w:rPr>
                <w:color w:val="000000"/>
              </w:rPr>
              <w:t>Зелёный – символ жизни, молодого поколения.</w:t>
            </w:r>
          </w:p>
          <w:p w:rsidR="000F1FF3" w:rsidRPr="00584D2E" w:rsidRDefault="000F1FF3" w:rsidP="00584D2E">
            <w:pPr>
              <w:spacing w:line="240" w:lineRule="atLeast"/>
              <w:rPr>
                <w:color w:val="000000"/>
              </w:rPr>
            </w:pPr>
            <w:r w:rsidRPr="00584D2E">
              <w:rPr>
                <w:color w:val="000000"/>
              </w:rPr>
              <w:t>Жёлтый – символ солнца, тепла.</w:t>
            </w:r>
          </w:p>
          <w:p w:rsidR="000F1FF3" w:rsidRPr="00584D2E" w:rsidRDefault="000F1FF3" w:rsidP="00584D2E">
            <w:pPr>
              <w:spacing w:line="240" w:lineRule="atLeast"/>
              <w:rPr>
                <w:color w:val="000000"/>
              </w:rPr>
            </w:pPr>
            <w:r w:rsidRPr="00584D2E">
              <w:rPr>
                <w:color w:val="000000"/>
              </w:rPr>
              <w:t xml:space="preserve">Молодое поколение школьной страны «Мечта» - будущее России – устремлено вперёд, на развитие. </w:t>
            </w:r>
          </w:p>
          <w:p w:rsidR="000F1FF3" w:rsidRPr="00584D2E" w:rsidRDefault="000F1FF3" w:rsidP="00584D2E">
            <w:pPr>
              <w:spacing w:line="240" w:lineRule="atLeast"/>
              <w:rPr>
                <w:color w:val="000000"/>
              </w:rPr>
            </w:pPr>
            <w:r w:rsidRPr="00584D2E">
              <w:rPr>
                <w:color w:val="000000"/>
              </w:rPr>
              <w:t xml:space="preserve">Его путь освещает солнце, солнечные лучи. </w:t>
            </w:r>
          </w:p>
          <w:p w:rsidR="000F1FF3" w:rsidRPr="00584D2E" w:rsidRDefault="000F1FF3" w:rsidP="00584D2E">
            <w:pPr>
              <w:spacing w:line="240" w:lineRule="atLeast"/>
              <w:rPr>
                <w:color w:val="000000"/>
              </w:rPr>
            </w:pPr>
            <w:r w:rsidRPr="00584D2E">
              <w:rPr>
                <w:color w:val="000000"/>
              </w:rPr>
              <w:t>Жизнь невозможна без воздуха, воды и тепла!</w:t>
            </w:r>
          </w:p>
          <w:p w:rsidR="000F1FF3" w:rsidRDefault="000F1FF3" w:rsidP="00584D2E">
            <w:pPr>
              <w:ind w:left="-273" w:right="-143"/>
              <w:jc w:val="center"/>
            </w:pPr>
          </w:p>
        </w:tc>
      </w:tr>
      <w:tr w:rsidR="000F1FF3" w:rsidRPr="001517D4" w:rsidTr="00584D2E">
        <w:tc>
          <w:tcPr>
            <w:tcW w:w="4254" w:type="dxa"/>
          </w:tcPr>
          <w:p w:rsidR="000F1FF3" w:rsidRPr="00584D2E" w:rsidRDefault="000F1FF3" w:rsidP="00584D2E">
            <w:pPr>
              <w:suppressLineNumbers/>
              <w:rPr>
                <w:sz w:val="22"/>
                <w:szCs w:val="22"/>
              </w:rPr>
            </w:pPr>
            <w:r w:rsidRPr="00584D2E">
              <w:rPr>
                <w:sz w:val="22"/>
                <w:szCs w:val="22"/>
              </w:rPr>
              <w:t>Основные  направления  деятельности  (название  программ, проектов)</w:t>
            </w:r>
          </w:p>
        </w:tc>
        <w:tc>
          <w:tcPr>
            <w:tcW w:w="5635" w:type="dxa"/>
          </w:tcPr>
          <w:p w:rsidR="000F1FF3" w:rsidRDefault="000F1FF3" w:rsidP="007F6CF0">
            <w:r>
              <w:t>-интеллектуально- познавательное,</w:t>
            </w:r>
          </w:p>
          <w:p w:rsidR="000F1FF3" w:rsidRDefault="000F1FF3" w:rsidP="007F6CF0">
            <w:r>
              <w:t xml:space="preserve">гражданско- патриотическое, духовно- нравственное, трудовое, физкультурно-оздоровительное, экологическое, культурно- досуговое и художественно- эстетическое.                                     </w:t>
            </w:r>
          </w:p>
        </w:tc>
      </w:tr>
      <w:tr w:rsidR="000F1FF3" w:rsidRPr="001517D4" w:rsidTr="00584D2E">
        <w:tc>
          <w:tcPr>
            <w:tcW w:w="4254" w:type="dxa"/>
          </w:tcPr>
          <w:p w:rsidR="000F1FF3" w:rsidRPr="00584D2E" w:rsidRDefault="000F1FF3" w:rsidP="00584D2E">
            <w:pPr>
              <w:suppressLineNumbers/>
              <w:rPr>
                <w:sz w:val="22"/>
                <w:szCs w:val="22"/>
              </w:rPr>
            </w:pPr>
            <w:r w:rsidRPr="00584D2E">
              <w:rPr>
                <w:sz w:val="22"/>
                <w:szCs w:val="22"/>
              </w:rPr>
              <w:t>Традиционные  дела (название)</w:t>
            </w:r>
          </w:p>
        </w:tc>
        <w:tc>
          <w:tcPr>
            <w:tcW w:w="5635" w:type="dxa"/>
          </w:tcPr>
          <w:p w:rsidR="000F1FF3" w:rsidRDefault="000F1FF3" w:rsidP="007F6CF0">
            <w:r>
              <w:t>Торжественные линейки, мероприятия по профилактике ДДТ, месячник патриотического воспитания «Мое Отечество», месячник «Здоровое поколение», провидение новогодних елок, последнего звонка.</w:t>
            </w:r>
          </w:p>
        </w:tc>
      </w:tr>
      <w:tr w:rsidR="000F1FF3" w:rsidRPr="001517D4" w:rsidTr="00584D2E">
        <w:tc>
          <w:tcPr>
            <w:tcW w:w="4254" w:type="dxa"/>
          </w:tcPr>
          <w:p w:rsidR="000F1FF3" w:rsidRPr="00584D2E" w:rsidRDefault="000F1FF3" w:rsidP="00584D2E">
            <w:pPr>
              <w:suppressLineNumbers/>
              <w:rPr>
                <w:sz w:val="22"/>
                <w:szCs w:val="22"/>
              </w:rPr>
            </w:pPr>
            <w:r w:rsidRPr="00584D2E">
              <w:rPr>
                <w:sz w:val="22"/>
                <w:szCs w:val="22"/>
              </w:rPr>
              <w:t>Членом каких других  организаций  является данное  объединение (перечислить)</w:t>
            </w:r>
          </w:p>
        </w:tc>
        <w:tc>
          <w:tcPr>
            <w:tcW w:w="5635" w:type="dxa"/>
          </w:tcPr>
          <w:p w:rsidR="000F1FF3" w:rsidRDefault="000F1FF3" w:rsidP="007F6CF0">
            <w:r>
              <w:t xml:space="preserve">     _</w:t>
            </w:r>
          </w:p>
        </w:tc>
      </w:tr>
    </w:tbl>
    <w:p w:rsidR="000F1FF3" w:rsidRPr="001517D4" w:rsidRDefault="000F1FF3" w:rsidP="001517D4">
      <w:pPr>
        <w:suppressLineNumbers/>
        <w:rPr>
          <w:sz w:val="22"/>
          <w:szCs w:val="22"/>
        </w:rPr>
      </w:pPr>
      <w:r w:rsidRPr="001517D4">
        <w:rPr>
          <w:sz w:val="22"/>
          <w:szCs w:val="22"/>
        </w:rPr>
        <w:t>__________________________</w:t>
      </w:r>
    </w:p>
    <w:p w:rsidR="000F1FF3" w:rsidRPr="001517D4" w:rsidRDefault="000F1FF3" w:rsidP="001517D4">
      <w:pPr>
        <w:suppressLineNumbers/>
        <w:ind w:left="360"/>
        <w:rPr>
          <w:sz w:val="22"/>
          <w:szCs w:val="22"/>
        </w:rPr>
      </w:pPr>
      <w:r w:rsidRPr="001517D4">
        <w:rPr>
          <w:sz w:val="22"/>
          <w:szCs w:val="22"/>
        </w:rPr>
        <w:t>* Для юридических  лиц</w:t>
      </w:r>
    </w:p>
    <w:p w:rsidR="000F1FF3" w:rsidRDefault="000F1FF3" w:rsidP="001517D4">
      <w:pPr>
        <w:suppressLineNumbers/>
        <w:rPr>
          <w:sz w:val="22"/>
          <w:szCs w:val="22"/>
        </w:rPr>
      </w:pPr>
      <w:r w:rsidRPr="001517D4">
        <w:rPr>
          <w:sz w:val="22"/>
          <w:szCs w:val="22"/>
        </w:rPr>
        <w:t xml:space="preserve">                                                                </w:t>
      </w:r>
    </w:p>
    <w:p w:rsidR="000F1FF3" w:rsidRDefault="000F1FF3" w:rsidP="005317B0"/>
    <w:p w:rsidR="000F1FF3" w:rsidRDefault="000F1FF3" w:rsidP="005317B0"/>
    <w:p w:rsidR="000F1FF3" w:rsidRDefault="000F1FF3" w:rsidP="005317B0"/>
    <w:p w:rsidR="000F1FF3" w:rsidRDefault="000F1FF3" w:rsidP="005317B0"/>
    <w:p w:rsidR="000F1FF3" w:rsidRDefault="000F1FF3" w:rsidP="005317B0"/>
    <w:p w:rsidR="000F1FF3" w:rsidRDefault="000F1FF3" w:rsidP="005317B0"/>
    <w:p w:rsidR="000F1FF3" w:rsidRDefault="000F1FF3" w:rsidP="005317B0"/>
    <w:p w:rsidR="000F1FF3" w:rsidRDefault="000F1FF3" w:rsidP="005317B0"/>
    <w:p w:rsidR="000F1FF3" w:rsidRDefault="000F1FF3" w:rsidP="005317B0"/>
    <w:p w:rsidR="000F1FF3" w:rsidRDefault="000F1FF3" w:rsidP="005317B0"/>
    <w:p w:rsidR="000F1FF3" w:rsidRDefault="000F1FF3" w:rsidP="005317B0"/>
    <w:p w:rsidR="000F1FF3" w:rsidRDefault="000F1FF3" w:rsidP="005317B0"/>
    <w:p w:rsidR="000F1FF3" w:rsidRDefault="000F1FF3" w:rsidP="005317B0"/>
    <w:p w:rsidR="000F1FF3" w:rsidRDefault="000F1FF3" w:rsidP="005317B0"/>
    <w:p w:rsidR="000F1FF3" w:rsidRDefault="000F1FF3" w:rsidP="005317B0"/>
    <w:p w:rsidR="000F1FF3" w:rsidRDefault="000F1FF3" w:rsidP="005317B0"/>
    <w:p w:rsidR="000F1FF3" w:rsidRDefault="000F1FF3" w:rsidP="005317B0"/>
    <w:p w:rsidR="000F1FF3" w:rsidRDefault="000F1FF3" w:rsidP="005317B0"/>
    <w:p w:rsidR="000F1FF3" w:rsidRDefault="000F1FF3" w:rsidP="005317B0"/>
    <w:p w:rsidR="000F1FF3" w:rsidRDefault="000F1FF3" w:rsidP="005317B0"/>
    <w:p w:rsidR="000F1FF3" w:rsidRDefault="000F1FF3" w:rsidP="005317B0"/>
    <w:p w:rsidR="000F1FF3" w:rsidRDefault="000F1FF3" w:rsidP="005317B0"/>
    <w:p w:rsidR="000F1FF3" w:rsidRDefault="000F1FF3" w:rsidP="005317B0"/>
    <w:p w:rsidR="000F1FF3" w:rsidRDefault="000F1FF3" w:rsidP="005317B0"/>
    <w:p w:rsidR="000F1FF3" w:rsidRDefault="000F1FF3" w:rsidP="005317B0"/>
    <w:p w:rsidR="000F1FF3" w:rsidRDefault="000F1FF3" w:rsidP="005317B0"/>
    <w:p w:rsidR="000F1FF3" w:rsidRDefault="000F1FF3" w:rsidP="005317B0"/>
    <w:p w:rsidR="000F1FF3" w:rsidRDefault="000F1FF3" w:rsidP="005317B0"/>
    <w:p w:rsidR="000F1FF3" w:rsidRDefault="000F1FF3" w:rsidP="005317B0"/>
    <w:p w:rsidR="000F1FF3" w:rsidRDefault="000F1FF3" w:rsidP="005317B0"/>
    <w:p w:rsidR="000F1FF3" w:rsidRDefault="000F1FF3" w:rsidP="005317B0"/>
    <w:p w:rsidR="000F1FF3" w:rsidRDefault="000F1FF3" w:rsidP="005317B0"/>
    <w:p w:rsidR="000F1FF3" w:rsidRPr="001F7FC9" w:rsidRDefault="000F1FF3" w:rsidP="001F7FC9">
      <w:pPr>
        <w:suppressLineNumbers/>
        <w:jc w:val="both"/>
      </w:pPr>
      <w:r w:rsidRPr="001F7FC9">
        <w:t xml:space="preserve">                                                                                                 </w:t>
      </w:r>
      <w:r>
        <w:t xml:space="preserve">                 </w:t>
      </w:r>
      <w:r w:rsidRPr="001F7FC9">
        <w:t>«Утверждаю»</w:t>
      </w:r>
    </w:p>
    <w:p w:rsidR="000F1FF3" w:rsidRDefault="000F1FF3" w:rsidP="001F7FC9">
      <w:pPr>
        <w:suppressLineNumbers/>
        <w:jc w:val="both"/>
      </w:pPr>
      <w:r w:rsidRPr="001F7FC9">
        <w:t xml:space="preserve">                                                                                                             </w:t>
      </w:r>
      <w:r>
        <w:t xml:space="preserve">     </w:t>
      </w:r>
      <w:r w:rsidRPr="001F7FC9">
        <w:t>Директор</w:t>
      </w:r>
    </w:p>
    <w:p w:rsidR="000F1FF3" w:rsidRPr="001F7FC9" w:rsidRDefault="000F1FF3" w:rsidP="001F7FC9">
      <w:pPr>
        <w:suppressLineNumbers/>
        <w:jc w:val="both"/>
      </w:pPr>
      <w:r>
        <w:t xml:space="preserve">                                                                                                                 </w:t>
      </w:r>
      <w:r w:rsidRPr="001F7FC9">
        <w:t xml:space="preserve"> МКОУ «Заливская СШ»</w:t>
      </w:r>
    </w:p>
    <w:p w:rsidR="000F1FF3" w:rsidRPr="001F7FC9" w:rsidRDefault="000F1FF3" w:rsidP="001F7FC9">
      <w:pPr>
        <w:suppressLineNumbers/>
        <w:jc w:val="both"/>
      </w:pPr>
      <w:r>
        <w:t xml:space="preserve">                                                                                                                  </w:t>
      </w:r>
      <w:r w:rsidRPr="001F7FC9">
        <w:t xml:space="preserve"> ___________Е.Н.Лось </w:t>
      </w:r>
    </w:p>
    <w:p w:rsidR="000F1FF3" w:rsidRPr="001F7FC9" w:rsidRDefault="000F1FF3" w:rsidP="001F7FC9">
      <w:pPr>
        <w:suppressLineNumbers/>
        <w:jc w:val="both"/>
      </w:pPr>
      <w:r w:rsidRPr="001F7FC9">
        <w:t xml:space="preserve">                                                                                                       </w:t>
      </w:r>
    </w:p>
    <w:p w:rsidR="000F1FF3" w:rsidRDefault="000F1FF3" w:rsidP="001F7FC9">
      <w:pPr>
        <w:suppressLineNumbers/>
        <w:jc w:val="both"/>
        <w:rPr>
          <w:sz w:val="22"/>
          <w:szCs w:val="22"/>
        </w:rPr>
      </w:pPr>
    </w:p>
    <w:p w:rsidR="000F1FF3" w:rsidRDefault="000F1FF3" w:rsidP="001517D4">
      <w:pPr>
        <w:suppressLineNumbers/>
        <w:rPr>
          <w:sz w:val="22"/>
          <w:szCs w:val="22"/>
        </w:rPr>
      </w:pPr>
    </w:p>
    <w:p w:rsidR="000F1FF3" w:rsidRPr="001517D4" w:rsidRDefault="000F1FF3" w:rsidP="005317B0">
      <w:pPr>
        <w:suppressLineNumbers/>
        <w:jc w:val="center"/>
        <w:rPr>
          <w:b/>
          <w:sz w:val="22"/>
          <w:szCs w:val="22"/>
        </w:rPr>
      </w:pPr>
      <w:r w:rsidRPr="005317B0">
        <w:rPr>
          <w:b/>
          <w:sz w:val="28"/>
          <w:szCs w:val="28"/>
        </w:rPr>
        <w:t>Краткие  сведения</w:t>
      </w:r>
      <w:r>
        <w:rPr>
          <w:b/>
          <w:sz w:val="28"/>
          <w:szCs w:val="28"/>
        </w:rPr>
        <w:t xml:space="preserve">  о руководителе     </w:t>
      </w:r>
    </w:p>
    <w:p w:rsidR="000F1FF3" w:rsidRPr="00C3664C" w:rsidRDefault="000F1FF3" w:rsidP="00C3664C">
      <w:pPr>
        <w:tabs>
          <w:tab w:val="left" w:pos="2085"/>
        </w:tabs>
        <w:jc w:val="center"/>
        <w:rPr>
          <w:b/>
          <w:i/>
          <w:sz w:val="28"/>
          <w:szCs w:val="28"/>
        </w:rPr>
      </w:pPr>
      <w:r w:rsidRPr="005317B0">
        <w:rPr>
          <w:b/>
          <w:sz w:val="28"/>
          <w:szCs w:val="28"/>
        </w:rPr>
        <w:t xml:space="preserve">детского  общественного   объединения </w:t>
      </w:r>
      <w:r>
        <w:rPr>
          <w:b/>
          <w:i/>
          <w:sz w:val="28"/>
          <w:szCs w:val="28"/>
        </w:rPr>
        <w:t>«Корабль «Мечта»</w:t>
      </w:r>
    </w:p>
    <w:p w:rsidR="000F1FF3" w:rsidRPr="005317B0" w:rsidRDefault="000F1FF3" w:rsidP="005317B0">
      <w:pPr>
        <w:suppressLineNumbers/>
        <w:jc w:val="center"/>
        <w:rPr>
          <w:b/>
          <w:sz w:val="28"/>
          <w:szCs w:val="28"/>
          <w:u w:val="single"/>
        </w:rPr>
      </w:pPr>
      <w:r w:rsidRPr="005317B0">
        <w:rPr>
          <w:b/>
          <w:sz w:val="28"/>
          <w:szCs w:val="28"/>
          <w:u w:val="single"/>
        </w:rPr>
        <w:t>МКОУ «Заливская СШ»</w:t>
      </w:r>
    </w:p>
    <w:p w:rsidR="000F1FF3" w:rsidRPr="001F7FC9" w:rsidRDefault="000F1FF3" w:rsidP="005317B0">
      <w:pPr>
        <w:suppressLineNumbers/>
        <w:jc w:val="center"/>
      </w:pPr>
      <w:r w:rsidRPr="001F7FC9">
        <w:t>(наименование образовательной  организации)</w:t>
      </w:r>
    </w:p>
    <w:p w:rsidR="000F1FF3" w:rsidRDefault="000F1FF3" w:rsidP="005317B0">
      <w:pPr>
        <w:suppressLineNumbers/>
        <w:jc w:val="center"/>
        <w:rPr>
          <w:b/>
          <w:sz w:val="28"/>
          <w:szCs w:val="28"/>
        </w:rPr>
      </w:pPr>
      <w:r w:rsidRPr="005317B0">
        <w:rPr>
          <w:b/>
          <w:sz w:val="28"/>
          <w:szCs w:val="28"/>
        </w:rPr>
        <w:t xml:space="preserve">Октябрьского муниципального района </w:t>
      </w:r>
    </w:p>
    <w:p w:rsidR="000F1FF3" w:rsidRPr="005317B0" w:rsidRDefault="000F1FF3" w:rsidP="005317B0">
      <w:pPr>
        <w:suppressLineNumbers/>
        <w:jc w:val="center"/>
        <w:rPr>
          <w:b/>
          <w:sz w:val="28"/>
          <w:szCs w:val="28"/>
        </w:rPr>
      </w:pPr>
      <w:r w:rsidRPr="005317B0">
        <w:rPr>
          <w:b/>
          <w:sz w:val="28"/>
          <w:szCs w:val="28"/>
        </w:rPr>
        <w:t xml:space="preserve">Волгоградской области </w:t>
      </w:r>
    </w:p>
    <w:p w:rsidR="000F1FF3" w:rsidRPr="005317B0" w:rsidRDefault="000F1FF3" w:rsidP="001517D4">
      <w:pPr>
        <w:suppressLineNumbers/>
        <w:rPr>
          <w:sz w:val="28"/>
          <w:szCs w:val="28"/>
        </w:rPr>
      </w:pPr>
    </w:p>
    <w:tbl>
      <w:tblPr>
        <w:tblW w:w="95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811"/>
        <w:gridCol w:w="4760"/>
      </w:tblGrid>
      <w:tr w:rsidR="000F1FF3" w:rsidRPr="001517D4" w:rsidTr="00584D2E">
        <w:tc>
          <w:tcPr>
            <w:tcW w:w="4811" w:type="dxa"/>
          </w:tcPr>
          <w:p w:rsidR="000F1FF3" w:rsidRPr="001F7FC9" w:rsidRDefault="000F1FF3" w:rsidP="00584D2E">
            <w:pPr>
              <w:suppressLineNumbers/>
            </w:pPr>
            <w:r w:rsidRPr="001F7FC9">
              <w:t>Фамилия, Имя, Отчество</w:t>
            </w:r>
          </w:p>
        </w:tc>
        <w:tc>
          <w:tcPr>
            <w:tcW w:w="4760" w:type="dxa"/>
          </w:tcPr>
          <w:p w:rsidR="000F1FF3" w:rsidRPr="001F7FC9" w:rsidRDefault="000F1FF3" w:rsidP="007F6CF0">
            <w:r w:rsidRPr="001F7FC9">
              <w:t>Черепанова Лиля Васильевна</w:t>
            </w:r>
          </w:p>
        </w:tc>
      </w:tr>
      <w:tr w:rsidR="000F1FF3" w:rsidRPr="001517D4" w:rsidTr="00584D2E">
        <w:tc>
          <w:tcPr>
            <w:tcW w:w="4811" w:type="dxa"/>
          </w:tcPr>
          <w:p w:rsidR="000F1FF3" w:rsidRPr="001F7FC9" w:rsidRDefault="000F1FF3" w:rsidP="00584D2E">
            <w:pPr>
              <w:suppressLineNumbers/>
            </w:pPr>
            <w:r w:rsidRPr="001F7FC9">
              <w:t>Число, месяц, год рождения</w:t>
            </w:r>
          </w:p>
        </w:tc>
        <w:tc>
          <w:tcPr>
            <w:tcW w:w="4760" w:type="dxa"/>
          </w:tcPr>
          <w:p w:rsidR="000F1FF3" w:rsidRPr="001F7FC9" w:rsidRDefault="000F1FF3" w:rsidP="007F6CF0">
            <w:r w:rsidRPr="001F7FC9">
              <w:t xml:space="preserve"> 28.10.1977г.</w:t>
            </w:r>
          </w:p>
        </w:tc>
      </w:tr>
      <w:tr w:rsidR="000F1FF3" w:rsidRPr="001517D4" w:rsidTr="00584D2E">
        <w:tc>
          <w:tcPr>
            <w:tcW w:w="4811" w:type="dxa"/>
          </w:tcPr>
          <w:p w:rsidR="000F1FF3" w:rsidRPr="001F7FC9" w:rsidRDefault="000F1FF3" w:rsidP="00584D2E">
            <w:pPr>
              <w:suppressLineNumbers/>
            </w:pPr>
            <w:r w:rsidRPr="001F7FC9">
              <w:t>Место рождения</w:t>
            </w:r>
          </w:p>
        </w:tc>
        <w:tc>
          <w:tcPr>
            <w:tcW w:w="4760" w:type="dxa"/>
          </w:tcPr>
          <w:p w:rsidR="000F1FF3" w:rsidRPr="001F7FC9" w:rsidRDefault="000F1FF3" w:rsidP="007F6CF0">
            <w:r w:rsidRPr="001F7FC9">
              <w:t>х.Чиков  Октябрьского района Волгоградской области</w:t>
            </w:r>
          </w:p>
        </w:tc>
      </w:tr>
      <w:tr w:rsidR="000F1FF3" w:rsidRPr="001517D4" w:rsidTr="00584D2E">
        <w:tc>
          <w:tcPr>
            <w:tcW w:w="4811" w:type="dxa"/>
          </w:tcPr>
          <w:p w:rsidR="000F1FF3" w:rsidRPr="001F7FC9" w:rsidRDefault="000F1FF3" w:rsidP="00584D2E">
            <w:pPr>
              <w:suppressLineNumbers/>
            </w:pPr>
            <w:r w:rsidRPr="001F7FC9">
              <w:t>Образование (с указанием учебного заведения  и специальности)</w:t>
            </w:r>
          </w:p>
        </w:tc>
        <w:tc>
          <w:tcPr>
            <w:tcW w:w="4760" w:type="dxa"/>
          </w:tcPr>
          <w:p w:rsidR="000F1FF3" w:rsidRPr="001F7FC9" w:rsidRDefault="000F1FF3" w:rsidP="007F6CF0">
            <w:r w:rsidRPr="001F7FC9">
              <w:t>Высшее, ВГПУ, учитель истории</w:t>
            </w:r>
          </w:p>
        </w:tc>
      </w:tr>
      <w:tr w:rsidR="000F1FF3" w:rsidRPr="001517D4" w:rsidTr="00584D2E">
        <w:tc>
          <w:tcPr>
            <w:tcW w:w="4811" w:type="dxa"/>
          </w:tcPr>
          <w:p w:rsidR="000F1FF3" w:rsidRPr="001F7FC9" w:rsidRDefault="000F1FF3" w:rsidP="00584D2E">
            <w:pPr>
              <w:suppressLineNumbers/>
            </w:pPr>
            <w:r w:rsidRPr="001F7FC9">
              <w:t>Общий  стаж  работы</w:t>
            </w:r>
          </w:p>
        </w:tc>
        <w:tc>
          <w:tcPr>
            <w:tcW w:w="4760" w:type="dxa"/>
          </w:tcPr>
          <w:p w:rsidR="000F1FF3" w:rsidRPr="001F7FC9" w:rsidRDefault="000F1FF3" w:rsidP="007F6CF0">
            <w:r w:rsidRPr="001F7FC9">
              <w:t>2</w:t>
            </w:r>
            <w:r>
              <w:t>2</w:t>
            </w:r>
            <w:r w:rsidRPr="001F7FC9">
              <w:t xml:space="preserve"> </w:t>
            </w:r>
            <w:r>
              <w:t>года</w:t>
            </w:r>
          </w:p>
        </w:tc>
      </w:tr>
      <w:tr w:rsidR="000F1FF3" w:rsidRPr="001517D4" w:rsidTr="00584D2E">
        <w:tc>
          <w:tcPr>
            <w:tcW w:w="4811" w:type="dxa"/>
          </w:tcPr>
          <w:p w:rsidR="000F1FF3" w:rsidRPr="001F7FC9" w:rsidRDefault="000F1FF3" w:rsidP="00584D2E">
            <w:pPr>
              <w:suppressLineNumbers/>
            </w:pPr>
            <w:r w:rsidRPr="001F7FC9">
              <w:t xml:space="preserve">Стаж  работы  в  данном  объединении </w:t>
            </w:r>
          </w:p>
        </w:tc>
        <w:tc>
          <w:tcPr>
            <w:tcW w:w="4760" w:type="dxa"/>
          </w:tcPr>
          <w:p w:rsidR="000F1FF3" w:rsidRPr="001F7FC9" w:rsidRDefault="000F1FF3" w:rsidP="007F6CF0">
            <w:r>
              <w:t>9</w:t>
            </w:r>
            <w:r w:rsidRPr="001F7FC9">
              <w:t xml:space="preserve"> лет</w:t>
            </w:r>
          </w:p>
        </w:tc>
      </w:tr>
      <w:tr w:rsidR="000F1FF3" w:rsidRPr="001517D4" w:rsidTr="00584D2E">
        <w:tc>
          <w:tcPr>
            <w:tcW w:w="4811" w:type="dxa"/>
          </w:tcPr>
          <w:p w:rsidR="000F1FF3" w:rsidRPr="001F7FC9" w:rsidRDefault="000F1FF3" w:rsidP="00584D2E">
            <w:pPr>
              <w:suppressLineNumbers/>
            </w:pPr>
            <w:r w:rsidRPr="001F7FC9">
              <w:t>Основное  место  работы, должность</w:t>
            </w:r>
          </w:p>
        </w:tc>
        <w:tc>
          <w:tcPr>
            <w:tcW w:w="4760" w:type="dxa"/>
          </w:tcPr>
          <w:p w:rsidR="000F1FF3" w:rsidRPr="001F7FC9" w:rsidRDefault="000F1FF3" w:rsidP="007F6CF0">
            <w:r w:rsidRPr="001F7FC9">
              <w:t>МКОУ «Заливская СШ»,  учитель</w:t>
            </w:r>
          </w:p>
        </w:tc>
      </w:tr>
      <w:tr w:rsidR="000F1FF3" w:rsidRPr="001517D4" w:rsidTr="00584D2E">
        <w:tc>
          <w:tcPr>
            <w:tcW w:w="4811" w:type="dxa"/>
          </w:tcPr>
          <w:p w:rsidR="000F1FF3" w:rsidRPr="001F7FC9" w:rsidRDefault="000F1FF3" w:rsidP="00584D2E">
            <w:pPr>
              <w:suppressLineNumbers/>
            </w:pPr>
            <w:r w:rsidRPr="001F7FC9">
              <w:t>Общественные  должности</w:t>
            </w:r>
          </w:p>
        </w:tc>
        <w:tc>
          <w:tcPr>
            <w:tcW w:w="4760" w:type="dxa"/>
          </w:tcPr>
          <w:p w:rsidR="000F1FF3" w:rsidRPr="001F7FC9" w:rsidRDefault="000F1FF3" w:rsidP="007F6CF0"/>
        </w:tc>
      </w:tr>
      <w:tr w:rsidR="000F1FF3" w:rsidRPr="001517D4" w:rsidTr="00584D2E">
        <w:tc>
          <w:tcPr>
            <w:tcW w:w="4811" w:type="dxa"/>
          </w:tcPr>
          <w:p w:rsidR="000F1FF3" w:rsidRPr="001F7FC9" w:rsidRDefault="000F1FF3" w:rsidP="00584D2E">
            <w:pPr>
              <w:suppressLineNumbers/>
            </w:pPr>
            <w:r w:rsidRPr="001F7FC9">
              <w:t xml:space="preserve">Семейное  положение </w:t>
            </w:r>
          </w:p>
        </w:tc>
        <w:tc>
          <w:tcPr>
            <w:tcW w:w="4760" w:type="dxa"/>
          </w:tcPr>
          <w:p w:rsidR="000F1FF3" w:rsidRPr="001F7FC9" w:rsidRDefault="000F1FF3" w:rsidP="007F6CF0">
            <w:r w:rsidRPr="001F7FC9">
              <w:t>За</w:t>
            </w:r>
            <w:bookmarkStart w:id="0" w:name="_GoBack"/>
            <w:bookmarkEnd w:id="0"/>
            <w:r w:rsidRPr="001F7FC9">
              <w:t>мужем</w:t>
            </w:r>
            <w:r>
              <w:t xml:space="preserve"> </w:t>
            </w:r>
          </w:p>
        </w:tc>
      </w:tr>
      <w:tr w:rsidR="000F1FF3" w:rsidRPr="001517D4" w:rsidTr="00584D2E">
        <w:tc>
          <w:tcPr>
            <w:tcW w:w="4811" w:type="dxa"/>
          </w:tcPr>
          <w:p w:rsidR="000F1FF3" w:rsidRPr="001F7FC9" w:rsidRDefault="000F1FF3" w:rsidP="00584D2E">
            <w:pPr>
              <w:suppressLineNumbers/>
            </w:pPr>
            <w:r w:rsidRPr="001F7FC9">
              <w:t>Почтовый  адрес (с указанием почтового индекса)</w:t>
            </w:r>
          </w:p>
        </w:tc>
        <w:tc>
          <w:tcPr>
            <w:tcW w:w="4760" w:type="dxa"/>
          </w:tcPr>
          <w:p w:rsidR="000F1FF3" w:rsidRPr="001F7FC9" w:rsidRDefault="000F1FF3" w:rsidP="007F6CF0">
            <w:r w:rsidRPr="001F7FC9">
              <w:t>404331 Волгоградская область Октябрьский район  х. Заливский            ул. Вишневая 53/2</w:t>
            </w:r>
          </w:p>
        </w:tc>
      </w:tr>
      <w:tr w:rsidR="000F1FF3" w:rsidRPr="001517D4" w:rsidTr="00584D2E">
        <w:tc>
          <w:tcPr>
            <w:tcW w:w="4811" w:type="dxa"/>
          </w:tcPr>
          <w:p w:rsidR="000F1FF3" w:rsidRPr="001F7FC9" w:rsidRDefault="000F1FF3" w:rsidP="00584D2E">
            <w:pPr>
              <w:suppressLineNumbers/>
            </w:pPr>
            <w:r w:rsidRPr="001F7FC9">
              <w:t>Домашний  телефон ( с указанием кода)</w:t>
            </w:r>
          </w:p>
        </w:tc>
        <w:tc>
          <w:tcPr>
            <w:tcW w:w="4760" w:type="dxa"/>
          </w:tcPr>
          <w:p w:rsidR="000F1FF3" w:rsidRPr="001F7FC9" w:rsidRDefault="000F1FF3" w:rsidP="007F6CF0">
            <w:r w:rsidRPr="001F7FC9">
              <w:t>88447565295</w:t>
            </w:r>
          </w:p>
        </w:tc>
      </w:tr>
      <w:tr w:rsidR="000F1FF3" w:rsidRPr="001517D4" w:rsidTr="00584D2E">
        <w:tc>
          <w:tcPr>
            <w:tcW w:w="4811" w:type="dxa"/>
          </w:tcPr>
          <w:p w:rsidR="000F1FF3" w:rsidRPr="001F7FC9" w:rsidRDefault="000F1FF3" w:rsidP="00584D2E">
            <w:pPr>
              <w:suppressLineNumbers/>
            </w:pPr>
            <w:r w:rsidRPr="001F7FC9">
              <w:t>Мобильный телефон</w:t>
            </w:r>
          </w:p>
        </w:tc>
        <w:tc>
          <w:tcPr>
            <w:tcW w:w="4760" w:type="dxa"/>
          </w:tcPr>
          <w:p w:rsidR="000F1FF3" w:rsidRPr="001F7FC9" w:rsidRDefault="000F1FF3" w:rsidP="007F6CF0">
            <w:r w:rsidRPr="001F7FC9">
              <w:t>89050633246</w:t>
            </w:r>
          </w:p>
        </w:tc>
      </w:tr>
    </w:tbl>
    <w:p w:rsidR="000F1FF3" w:rsidRPr="001517D4" w:rsidRDefault="000F1FF3" w:rsidP="001517D4">
      <w:pPr>
        <w:suppressLineNumbers/>
        <w:rPr>
          <w:sz w:val="22"/>
          <w:szCs w:val="22"/>
        </w:rPr>
      </w:pPr>
      <w:r w:rsidRPr="001517D4">
        <w:rPr>
          <w:sz w:val="22"/>
          <w:szCs w:val="22"/>
        </w:rPr>
        <w:t xml:space="preserve">                                                                                                                                                </w:t>
      </w:r>
    </w:p>
    <w:p w:rsidR="000F1FF3" w:rsidRPr="001517D4" w:rsidRDefault="000F1FF3" w:rsidP="001517D4">
      <w:pPr>
        <w:rPr>
          <w:sz w:val="22"/>
          <w:szCs w:val="22"/>
        </w:rPr>
      </w:pPr>
      <w:r w:rsidRPr="001517D4">
        <w:rPr>
          <w:sz w:val="22"/>
          <w:szCs w:val="22"/>
        </w:rPr>
        <w:t xml:space="preserve">                   </w:t>
      </w:r>
    </w:p>
    <w:sectPr w:rsidR="000F1FF3" w:rsidRPr="001517D4" w:rsidSect="00C3664C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A60895"/>
    <w:multiLevelType w:val="hybridMultilevel"/>
    <w:tmpl w:val="BC86F55C"/>
    <w:lvl w:ilvl="0" w:tplc="1FEAA50E">
      <w:start w:val="1"/>
      <w:numFmt w:val="decimal"/>
      <w:lvlText w:val="%1."/>
      <w:lvlJc w:val="left"/>
      <w:pPr>
        <w:tabs>
          <w:tab w:val="num" w:pos="1113"/>
        </w:tabs>
        <w:ind w:left="1113" w:hanging="4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31001"/>
    <w:rsid w:val="000F1FF3"/>
    <w:rsid w:val="001517D4"/>
    <w:rsid w:val="001B1474"/>
    <w:rsid w:val="001F7FC9"/>
    <w:rsid w:val="00207FF5"/>
    <w:rsid w:val="00431001"/>
    <w:rsid w:val="00455C58"/>
    <w:rsid w:val="005317B0"/>
    <w:rsid w:val="00584D2E"/>
    <w:rsid w:val="005B5D8E"/>
    <w:rsid w:val="005C1DC8"/>
    <w:rsid w:val="007F6CF0"/>
    <w:rsid w:val="00C3664C"/>
    <w:rsid w:val="00C825E8"/>
    <w:rsid w:val="00D211F0"/>
    <w:rsid w:val="00D86586"/>
    <w:rsid w:val="00DD0614"/>
    <w:rsid w:val="00FC2D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17D4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1517D4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207FF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07FF5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840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35</TotalTime>
  <Pages>3</Pages>
  <Words>738</Words>
  <Characters>4207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user</cp:lastModifiedBy>
  <cp:revision>10</cp:revision>
  <cp:lastPrinted>2016-09-27T07:41:00Z</cp:lastPrinted>
  <dcterms:created xsi:type="dcterms:W3CDTF">2016-09-25T19:19:00Z</dcterms:created>
  <dcterms:modified xsi:type="dcterms:W3CDTF">2019-03-04T04:56:00Z</dcterms:modified>
</cp:coreProperties>
</file>